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109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595"/>
      </w:tblGrid>
      <w:tr w:rsidR="001B2ABD" w:rsidTr="39B4FCF6" w14:paraId="60AE1119" w14:textId="77777777">
        <w:trPr>
          <w:trHeight w:val="4410"/>
        </w:trPr>
        <w:tc>
          <w:tcPr>
            <w:tcW w:w="3600" w:type="dxa"/>
            <w:tcMar/>
            <w:vAlign w:val="bottom"/>
          </w:tcPr>
          <w:p w:rsidR="001B2ABD" w:rsidP="001B2ABD" w:rsidRDefault="001B2ABD" w14:paraId="56040397" w14:textId="77777777">
            <w:pPr>
              <w:tabs>
                <w:tab w:val="left" w:pos="990"/>
              </w:tabs>
              <w:jc w:val="center"/>
            </w:pPr>
            <w:r>
              <w:rPr>
                <w:noProof/>
                <w:lang w:bidi="sv-SE"/>
              </w:rPr>
              <mc:AlternateContent>
                <mc:Choice Requires="wps">
                  <w:drawing>
                    <wp:inline distT="0" distB="0" distL="0" distR="0" wp14:anchorId="22A3AD92" wp14:editId="70AA514C">
                      <wp:extent cx="2087880" cy="2103120"/>
                      <wp:effectExtent l="0" t="0" r="26670" b="11430"/>
                      <wp:docPr id="2" name="Ellips 2" title="Professionell porträttbild av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7880" cy="2103120"/>
                              </a:xfrm>
                              <a:prstGeom prst="ellipse">
                                <a:avLst/>
                              </a:prstGeom>
                              <a:ln/>
                              <a:effectLst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C714FA" w:rsidR="00ED2DD8" w:rsidP="00ED2DD8" w:rsidRDefault="00ED2DD8" w14:paraId="292E4108" w14:textId="2CBC3CA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C714FA">
                                    <w:rPr>
                                      <w:noProof/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7D623085" wp14:editId="50C9A55E">
                                        <wp:extent cx="1211580" cy="1442755"/>
                                        <wp:effectExtent l="0" t="0" r="7620" b="5080"/>
                                        <wp:docPr id="3" name="Bildobjekt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Bildobjekt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351" cy="1452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w14:anchorId="098C058D">
                    <v:oval id="Ellips 2" style="width:164.4pt;height:16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Titel: Professionell porträttbild av man" o:spid="_x0000_s1026" fillcolor="white [3201]" strokecolor="black [3200]" strokeweight="1pt" w14:anchorId="22A3AD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">
                      <v:stroke joinstyle="miter"/>
                      <v:textbox>
                        <w:txbxContent>
                          <w:p w:rsidRPr="00C714FA" w:rsidR="00ED2DD8" w:rsidP="00ED2DD8" w:rsidRDefault="00ED2DD8" w14:paraId="672A6659" w14:textId="2CBC3CAF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C714FA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7003015" wp14:editId="50C9A55E">
                                  <wp:extent cx="1211580" cy="1442755"/>
                                  <wp:effectExtent l="0" t="0" r="7620" b="5080"/>
                                  <wp:docPr id="1914420316" name="Bildobjek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objekt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351" cy="1452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  <w:tcMar/>
          </w:tcPr>
          <w:p w:rsidR="001B2ABD" w:rsidP="000C45FF" w:rsidRDefault="001B2ABD" w14:paraId="730AAC5E" w14:textId="77777777">
            <w:pPr>
              <w:tabs>
                <w:tab w:val="left" w:pos="990"/>
              </w:tabs>
            </w:pPr>
          </w:p>
        </w:tc>
        <w:tc>
          <w:tcPr>
            <w:tcW w:w="6595" w:type="dxa"/>
            <w:tcMar/>
            <w:vAlign w:val="bottom"/>
          </w:tcPr>
          <w:p w:rsidR="00176287" w:rsidP="001B2ABD" w:rsidRDefault="00176287" w14:paraId="7B837D4B" w14:textId="77777777">
            <w:pPr>
              <w:pStyle w:val="Rubrik"/>
              <w:rPr>
                <w:sz w:val="40"/>
                <w:szCs w:val="40"/>
              </w:rPr>
            </w:pPr>
          </w:p>
          <w:p w:rsidRPr="001B1D5E" w:rsidR="001B2ABD" w:rsidP="001B2ABD" w:rsidRDefault="00F823D0" w14:paraId="7E6A9CDB" w14:textId="77777777">
            <w:pPr>
              <w:pStyle w:val="Rubrik"/>
              <w:rPr>
                <w:rFonts w:asciiTheme="majorHAnsi" w:hAnsiTheme="majorHAnsi"/>
                <w:b/>
                <w:bCs/>
                <w:sz w:val="40"/>
                <w:szCs w:val="40"/>
              </w:rPr>
            </w:pPr>
            <w:r w:rsidRPr="001B1D5E">
              <w:rPr>
                <w:rFonts w:asciiTheme="majorHAnsi" w:hAnsiTheme="majorHAnsi"/>
                <w:b/>
                <w:bCs/>
                <w:sz w:val="40"/>
                <w:szCs w:val="40"/>
              </w:rPr>
              <w:t>Vaios kiritsis</w:t>
            </w:r>
          </w:p>
          <w:p w:rsidR="00EE56BB" w:rsidP="00EE56BB" w:rsidRDefault="00EE56BB" w14:paraId="5B106C14" w14:textId="77777777"/>
          <w:p w:rsidR="008A36C9" w:rsidP="008A36C9" w:rsidRDefault="008A36C9" w14:paraId="6FF9215A" w14:textId="77777777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Vaios är en senior Scrum Master som har jobbat i en operativ roll i många år,</w:t>
            </w:r>
          </w:p>
          <w:p w:rsidR="00886C8A" w:rsidP="008A36C9" w:rsidRDefault="00886C8A" w14:paraId="1A6E78EC" w14:textId="77777777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rollerna </w:t>
            </w:r>
            <w:r w:rsidR="008A36C9">
              <w:rPr>
                <w:rFonts w:cstheme="minorHAnsi"/>
                <w:sz w:val="16"/>
                <w:szCs w:val="16"/>
              </w:rPr>
              <w:t xml:space="preserve">har varit en kombination av Scrum Master, Team Lead, Systemutvecklare, </w:t>
            </w:r>
          </w:p>
          <w:p w:rsidR="008A36C9" w:rsidP="008A36C9" w:rsidRDefault="008A36C9" w14:paraId="43817A46" w14:textId="1FDA72AF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Support och SPOC.</w:t>
            </w:r>
          </w:p>
          <w:p w:rsidR="008A36C9" w:rsidP="008A36C9" w:rsidRDefault="008A36C9" w14:paraId="593C9D94" w14:textId="704AC317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Han har med sin långa erfarenhet och tekniska kunnande bidragit </w:t>
            </w:r>
          </w:p>
          <w:p w:rsidR="008A36C9" w:rsidP="008A36C9" w:rsidRDefault="008A36C9" w14:paraId="3AD16359" w14:textId="4DB85E7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till att team</w:t>
            </w:r>
            <w:r w:rsidR="00886C8A">
              <w:rPr>
                <w:rFonts w:cstheme="minorHAnsi"/>
                <w:sz w:val="16"/>
                <w:szCs w:val="16"/>
              </w:rPr>
              <w:t>en</w:t>
            </w:r>
            <w:r>
              <w:rPr>
                <w:rFonts w:cstheme="minorHAnsi"/>
                <w:sz w:val="16"/>
                <w:szCs w:val="16"/>
              </w:rPr>
              <w:t xml:space="preserve"> har trivts, utvecklats och kunnat prestera med hög kvalitet</w:t>
            </w:r>
          </w:p>
          <w:p w:rsidR="008A36C9" w:rsidP="008A36C9" w:rsidRDefault="008A36C9" w14:paraId="057621EB" w14:textId="23E285E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under en väldigt lång tid.</w:t>
            </w:r>
          </w:p>
          <w:p w:rsidR="008A36C9" w:rsidP="008A36C9" w:rsidRDefault="008A36C9" w14:paraId="1FFFDE1C" w14:textId="77777777">
            <w:pPr>
              <w:rPr>
                <w:rFonts w:cstheme="minorHAnsi"/>
                <w:sz w:val="16"/>
                <w:szCs w:val="16"/>
              </w:rPr>
            </w:pPr>
          </w:p>
          <w:p w:rsidRPr="00176287" w:rsidR="00176287" w:rsidP="00176287" w:rsidRDefault="00176287" w14:paraId="2F658273" w14:textId="77777777"/>
          <w:p w:rsidRPr="008A36C9" w:rsidR="00176287" w:rsidP="00176287" w:rsidRDefault="00945D47" w14:paraId="644A3517" w14:textId="209D7221">
            <w:pPr>
              <w:pStyle w:val="Underrubrik"/>
              <w:rPr>
                <w:b/>
                <w:bCs/>
                <w:spacing w:val="3"/>
                <w:w w:val="100"/>
                <w:sz w:val="22"/>
                <w:szCs w:val="22"/>
              </w:rPr>
            </w:pPr>
            <w:r w:rsidRPr="00D70E22">
              <w:rPr>
                <w:rFonts w:asciiTheme="majorHAnsi" w:hAnsiTheme="majorHAnsi"/>
                <w:b/>
                <w:bCs/>
                <w:spacing w:val="224"/>
                <w:w w:val="100"/>
                <w:sz w:val="22"/>
                <w:szCs w:val="22"/>
              </w:rPr>
              <w:t>OM MIG</w:t>
            </w:r>
            <w:r w:rsidRPr="00D70E22">
              <w:rPr>
                <w:rFonts w:asciiTheme="majorHAnsi" w:hAnsiTheme="majorHAnsi"/>
                <w:b/>
                <w:bCs/>
                <w:spacing w:val="1"/>
                <w:w w:val="100"/>
                <w:sz w:val="22"/>
                <w:szCs w:val="22"/>
              </w:rPr>
              <w:t>:</w:t>
            </w:r>
          </w:p>
          <w:p w:rsidR="008A36C9" w:rsidP="008A36C9" w:rsidRDefault="008A36C9" w14:paraId="3935D245" w14:textId="73DBEFF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Vaios är en mycket social person med ett väldigt stort tekniskt </w:t>
            </w:r>
            <w:r w:rsidR="00A2345F">
              <w:rPr>
                <w:rFonts w:cstheme="minorHAnsi"/>
                <w:sz w:val="16"/>
                <w:szCs w:val="16"/>
              </w:rPr>
              <w:t>intresse</w:t>
            </w:r>
            <w:r>
              <w:rPr>
                <w:rFonts w:cstheme="minorHAnsi"/>
                <w:sz w:val="16"/>
                <w:szCs w:val="16"/>
              </w:rPr>
              <w:t>,</w:t>
            </w:r>
          </w:p>
          <w:p w:rsidR="008A36C9" w:rsidP="008A36C9" w:rsidRDefault="00ED2DD8" w14:paraId="357B90D2" w14:textId="441CCB6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Och </w:t>
            </w:r>
            <w:r w:rsidR="008A36C9">
              <w:rPr>
                <w:rFonts w:cstheme="minorHAnsi"/>
                <w:sz w:val="16"/>
                <w:szCs w:val="16"/>
              </w:rPr>
              <w:t>håller sig insatt med dom senaste teknikerna</w:t>
            </w:r>
            <w:r w:rsidR="00886C8A">
              <w:rPr>
                <w:rFonts w:cstheme="minorHAnsi"/>
                <w:sz w:val="16"/>
                <w:szCs w:val="16"/>
              </w:rPr>
              <w:t>, på fritiden programmerar han gärna och</w:t>
            </w:r>
          </w:p>
          <w:p w:rsidR="00886C8A" w:rsidP="008A36C9" w:rsidRDefault="00886C8A" w14:paraId="1FB43A3D" w14:textId="18A33172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utvecklar små spel för mobilen.</w:t>
            </w:r>
          </w:p>
          <w:p w:rsidRPr="008A36C9" w:rsidR="008A36C9" w:rsidP="008A36C9" w:rsidRDefault="008A36C9" w14:paraId="4F70E609" w14:textId="77777777"/>
          <w:p w:rsidRPr="00EE56BB" w:rsidR="00EE56BB" w:rsidP="008A36C9" w:rsidRDefault="00EE56BB" w14:paraId="5A85F8FE" w14:textId="77777777">
            <w:pPr>
              <w:pStyle w:val="Datum"/>
            </w:pPr>
          </w:p>
        </w:tc>
      </w:tr>
      <w:tr w:rsidR="001B2ABD" w:rsidTr="39B4FCF6" w14:paraId="4F11C0E3" w14:textId="77777777">
        <w:tc>
          <w:tcPr>
            <w:tcW w:w="3600" w:type="dxa"/>
            <w:tcMar/>
          </w:tcPr>
          <w:p w:rsidR="004D3011" w:rsidP="002027C6" w:rsidRDefault="004D3011" w14:paraId="51BFDEFC" w14:textId="77777777"/>
          <w:p w:rsidR="002027C6" w:rsidP="002027C6" w:rsidRDefault="002027C6" w14:paraId="0E3FC9D9" w14:textId="45589D81">
            <w:pPr>
              <w:pStyle w:val="Rubrik3"/>
            </w:pPr>
            <w:r>
              <w:t>profil</w:t>
            </w:r>
          </w:p>
          <w:p w:rsidR="002027C6" w:rsidP="002027C6" w:rsidRDefault="002027C6" w14:paraId="402F331E" w14:textId="2CC299C2">
            <w:r>
              <w:t>Vaios Kiritsis</w:t>
            </w:r>
          </w:p>
          <w:p w:rsidR="002027C6" w:rsidP="002027C6" w:rsidRDefault="002027C6" w14:paraId="40917028" w14:textId="77777777"/>
          <w:sdt>
            <w:sdtPr>
              <w:id w:val="-1954003311"/>
              <w:placeholder>
                <w:docPart w:val="351B0B5924944F25997522E78D4B7D1B"/>
              </w:placeholder>
              <w:temporary/>
              <w:showingPlcHdr/>
              <w15:appearance w15:val="hidden"/>
            </w:sdtPr>
            <w:sdtEndPr/>
            <w:sdtContent>
              <w:p w:rsidRPr="00CB0055" w:rsidR="002027C6" w:rsidP="002027C6" w:rsidRDefault="002027C6" w14:paraId="769FB021" w14:textId="77777777">
                <w:pPr>
                  <w:pStyle w:val="Rubrik3"/>
                </w:pPr>
                <w:r w:rsidRPr="00CB0055">
                  <w:rPr>
                    <w:lang w:bidi="sv-SE"/>
                  </w:rPr>
                  <w:t>Kontakt</w:t>
                </w:r>
              </w:p>
            </w:sdtContent>
          </w:sdt>
          <w:p w:rsidR="002027C6" w:rsidP="002027C6" w:rsidRDefault="002027C6" w14:paraId="6734E99B" w14:textId="77777777">
            <w:proofErr w:type="spellStart"/>
            <w:r>
              <w:t>Phone</w:t>
            </w:r>
            <w:proofErr w:type="spellEnd"/>
            <w:r>
              <w:t>:</w:t>
            </w:r>
          </w:p>
          <w:p w:rsidR="002027C6" w:rsidP="002027C6" w:rsidRDefault="002027C6" w14:paraId="73F2D6D1" w14:textId="77777777">
            <w:r>
              <w:t>+46 733 77 90 40</w:t>
            </w:r>
          </w:p>
          <w:p w:rsidRPr="004D3011" w:rsidR="002027C6" w:rsidP="002027C6" w:rsidRDefault="002027C6" w14:paraId="46280543" w14:textId="77777777"/>
          <w:p w:rsidR="002027C6" w:rsidP="002027C6" w:rsidRDefault="002027C6" w14:paraId="085EC691" w14:textId="77777777">
            <w:r>
              <w:t>Web:</w:t>
            </w:r>
          </w:p>
          <w:p w:rsidR="002027C6" w:rsidP="002027C6" w:rsidRDefault="002F24DD" w14:paraId="36F45961" w14:textId="77777777">
            <w:hyperlink w:history="1" r:id="rId13">
              <w:r w:rsidRPr="000F395C" w:rsidR="002027C6">
                <w:rPr>
                  <w:rStyle w:val="Hyperlnk"/>
                </w:rPr>
                <w:t>www.kiribix.se</w:t>
              </w:r>
            </w:hyperlink>
          </w:p>
          <w:p w:rsidR="002027C6" w:rsidP="002027C6" w:rsidRDefault="002027C6" w14:paraId="5715BAA0" w14:textId="77777777"/>
          <w:p w:rsidR="002027C6" w:rsidP="002027C6" w:rsidRDefault="002027C6" w14:paraId="77A5648A" w14:textId="77777777"/>
          <w:p w:rsidR="002027C6" w:rsidP="002027C6" w:rsidRDefault="002027C6" w14:paraId="1F0EE8DD" w14:textId="4437CD07">
            <w:proofErr w:type="gramStart"/>
            <w:r>
              <w:t>Mai</w:t>
            </w:r>
            <w:r w:rsidR="00532149">
              <w:t>l</w:t>
            </w:r>
            <w:proofErr w:type="gramEnd"/>
            <w:r>
              <w:t>:</w:t>
            </w:r>
          </w:p>
          <w:p w:rsidR="002027C6" w:rsidP="002027C6" w:rsidRDefault="002F24DD" w14:paraId="3948A4F5" w14:textId="77777777">
            <w:pPr>
              <w:rPr>
                <w:rStyle w:val="Hyperlnk"/>
              </w:rPr>
            </w:pPr>
            <w:hyperlink w:history="1" r:id="rId14">
              <w:r w:rsidRPr="000F395C" w:rsidR="002027C6">
                <w:rPr>
                  <w:rStyle w:val="Hyperlnk"/>
                </w:rPr>
                <w:t>vaios.kiritsis@kiribix.se</w:t>
              </w:r>
            </w:hyperlink>
          </w:p>
          <w:p w:rsidR="002027C6" w:rsidP="002027C6" w:rsidRDefault="002027C6" w14:paraId="505A70BE" w14:textId="77777777">
            <w:pPr>
              <w:rPr>
                <w:rStyle w:val="Hyperlnk"/>
              </w:rPr>
            </w:pPr>
          </w:p>
          <w:p w:rsidRPr="004D3011" w:rsidR="002027C6" w:rsidP="002027C6" w:rsidRDefault="002027C6" w14:paraId="12A81424" w14:textId="32ED3015"/>
        </w:tc>
        <w:tc>
          <w:tcPr>
            <w:tcW w:w="720" w:type="dxa"/>
            <w:tcMar/>
          </w:tcPr>
          <w:p w:rsidR="001B2ABD" w:rsidP="000C45FF" w:rsidRDefault="001B2ABD" w14:paraId="551972E2" w14:textId="77777777">
            <w:pPr>
              <w:tabs>
                <w:tab w:val="left" w:pos="990"/>
              </w:tabs>
            </w:pPr>
          </w:p>
        </w:tc>
        <w:tc>
          <w:tcPr>
            <w:tcW w:w="6595" w:type="dxa"/>
            <w:tcMar/>
          </w:tcPr>
          <w:sdt>
            <w:sdtPr>
              <w:rPr>
                <w:color w:val="C45911" w:themeColor="accent2" w:themeShade="BF"/>
                <w:u w:val="single"/>
              </w:rPr>
              <w:id w:val="1001553383"/>
              <w:placeholder>
                <w:docPart w:val="E4D0E7395DBB4332B511A5CEF62CF1EC"/>
              </w:placeholder>
              <w:temporary/>
              <w:showingPlcHdr/>
              <w15:appearance w15:val="hidden"/>
            </w:sdtPr>
            <w:sdtEndPr>
              <w:rPr>
                <w:color w:val="auto"/>
                <w:u w:val="none"/>
              </w:rPr>
            </w:sdtEndPr>
            <w:sdtContent>
              <w:p w:rsidR="00036450" w:rsidP="00036450" w:rsidRDefault="00036450" w14:paraId="4C591EB8" w14:textId="77777777">
                <w:pPr>
                  <w:pStyle w:val="Rubrik2"/>
                </w:pPr>
                <w:r w:rsidRPr="0D467F32" w:rsidR="0D467F32">
                  <w:rPr>
                    <w:lang w:bidi="sv-SE"/>
                  </w:rPr>
                  <w:t>ARBETSLIVSERFARENHET</w:t>
                </w:r>
              </w:p>
            </w:sdtContent>
          </w:sdt>
          <w:p w:rsidR="0D467F32" w:rsidP="0D467F32" w:rsidRDefault="0D467F32" w14:paraId="1FDD239C" w14:textId="136C2518">
            <w:pPr>
              <w:pStyle w:val="Rubrik4"/>
            </w:pPr>
            <w:r w:rsidR="0D467F32">
              <w:rPr/>
              <w:t>Telia Finance:   Scrum Master</w:t>
            </w:r>
          </w:p>
          <w:p w:rsidR="0D467F32" w:rsidP="0D467F32" w:rsidRDefault="0D467F32" w14:paraId="0690254E" w14:textId="0D780883">
            <w:pPr>
              <w:pStyle w:val="Datum"/>
            </w:pPr>
            <w:r w:rsidR="39B4FCF6">
              <w:rPr/>
              <w:t>202204-</w:t>
            </w:r>
          </w:p>
          <w:p w:rsidR="0D467F32" w:rsidRDefault="0D467F32" w14:paraId="7CDA6FC0" w14:textId="2BFC6A4A">
            <w:r w:rsidR="39B4FCF6">
              <w:rPr/>
              <w:t xml:space="preserve">Vaios jobbar som </w:t>
            </w:r>
            <w:proofErr w:type="spellStart"/>
            <w:r w:rsidR="39B4FCF6">
              <w:rPr/>
              <w:t>Scrum</w:t>
            </w:r>
            <w:proofErr w:type="spellEnd"/>
            <w:r w:rsidR="39B4FCF6">
              <w:rPr/>
              <w:t xml:space="preserve"> Master och coachar tre tvärfunktionella </w:t>
            </w:r>
            <w:proofErr w:type="spellStart"/>
            <w:r w:rsidR="39B4FCF6">
              <w:rPr/>
              <w:t>agila</w:t>
            </w:r>
            <w:proofErr w:type="spellEnd"/>
            <w:r w:rsidR="39B4FCF6">
              <w:rPr/>
              <w:t xml:space="preserve"> team inom Telia </w:t>
            </w:r>
            <w:proofErr w:type="spellStart"/>
            <w:r w:rsidR="39B4FCF6">
              <w:rPr/>
              <w:t>Finance</w:t>
            </w:r>
            <w:proofErr w:type="spellEnd"/>
            <w:r w:rsidR="39B4FCF6">
              <w:rPr/>
              <w:t xml:space="preserve"> som använder </w:t>
            </w:r>
            <w:proofErr w:type="spellStart"/>
            <w:r w:rsidR="39B4FCF6">
              <w:rPr/>
              <w:t>SAFe</w:t>
            </w:r>
            <w:proofErr w:type="spellEnd"/>
            <w:r w:rsidR="39B4FCF6">
              <w:rPr/>
              <w:t xml:space="preserve">.  </w:t>
            </w:r>
          </w:p>
          <w:p w:rsidR="0D467F32" w:rsidP="39B4FCF6" w:rsidRDefault="0D467F32" w14:paraId="6A2BBFF2" w14:textId="52EA8286">
            <w:pPr>
              <w:pStyle w:val="Normal"/>
            </w:pPr>
            <w:r w:rsidR="39B4FCF6">
              <w:rPr/>
              <w:t xml:space="preserve">Vaios är ansvarig för att teamen arbetar Agilt , </w:t>
            </w:r>
          </w:p>
          <w:p w:rsidR="0D467F32" w:rsidP="39B4FCF6" w:rsidRDefault="0D467F32" w14:paraId="6ECB0431" w14:textId="4B4F44B0">
            <w:pPr>
              <w:pStyle w:val="Normal"/>
            </w:pPr>
            <w:r w:rsidR="39B4FCF6">
              <w:rPr/>
              <w:t>planerar</w:t>
            </w:r>
            <w:r w:rsidR="39B4FCF6">
              <w:rPr/>
              <w:t xml:space="preserve"> sina sprintar och strävar efter att bli självorganiserande.</w:t>
            </w:r>
          </w:p>
          <w:p w:rsidR="0D467F32" w:rsidP="39B4FCF6" w:rsidRDefault="0D467F32" w14:paraId="2CD05D6A" w14:textId="247AA9EF">
            <w:pPr>
              <w:pStyle w:val="Normal"/>
            </w:pPr>
            <w:r w:rsidR="39B4FCF6">
              <w:rPr/>
              <w:t xml:space="preserve">Vaios håller i </w:t>
            </w:r>
            <w:proofErr w:type="spellStart"/>
            <w:r w:rsidR="39B4FCF6">
              <w:rPr/>
              <w:t>daily</w:t>
            </w:r>
            <w:proofErr w:type="spellEnd"/>
            <w:r w:rsidR="39B4FCF6">
              <w:rPr/>
              <w:t xml:space="preserve"> </w:t>
            </w:r>
            <w:proofErr w:type="spellStart"/>
            <w:r w:rsidR="39B4FCF6">
              <w:rPr/>
              <w:t>standups</w:t>
            </w:r>
            <w:proofErr w:type="spellEnd"/>
            <w:r w:rsidR="39B4FCF6">
              <w:rPr/>
              <w:t xml:space="preserve">, sprint </w:t>
            </w:r>
            <w:proofErr w:type="spellStart"/>
            <w:r w:rsidR="39B4FCF6">
              <w:rPr/>
              <w:t>reviews</w:t>
            </w:r>
            <w:proofErr w:type="spellEnd"/>
            <w:r w:rsidR="39B4FCF6">
              <w:rPr/>
              <w:t xml:space="preserve"> och </w:t>
            </w:r>
            <w:proofErr w:type="spellStart"/>
            <w:r w:rsidR="39B4FCF6">
              <w:rPr/>
              <w:t>retrospective</w:t>
            </w:r>
            <w:proofErr w:type="spellEnd"/>
            <w:r w:rsidR="39B4FCF6">
              <w:rPr/>
              <w:t xml:space="preserve"> med</w:t>
            </w:r>
          </w:p>
          <w:p w:rsidR="0D467F32" w:rsidP="39B4FCF6" w:rsidRDefault="0D467F32" w14:paraId="109F10E3" w14:textId="67B76B3B">
            <w:pPr>
              <w:pStyle w:val="Normal"/>
            </w:pPr>
            <w:r w:rsidR="39B4FCF6">
              <w:rPr/>
              <w:t xml:space="preserve"> förbättringsåtgärder som leder till att teamet blir ännu bättre. </w:t>
            </w:r>
          </w:p>
          <w:p w:rsidR="0D467F32" w:rsidP="39B4FCF6" w:rsidRDefault="0D467F32" w14:paraId="25335826" w14:textId="4D91714F">
            <w:pPr>
              <w:pStyle w:val="Normal"/>
            </w:pPr>
            <w:r w:rsidR="39B4FCF6">
              <w:rPr/>
              <w:t>Systemet använder React i frontend, Kotlin i backend och är driftsatt i AWS.</w:t>
            </w:r>
          </w:p>
          <w:p w:rsidR="0D467F32" w:rsidP="39B4FCF6" w:rsidRDefault="0D467F32" w14:paraId="0B801AD9" w14:textId="1AF3B807">
            <w:pPr>
              <w:pStyle w:val="Normal"/>
            </w:pPr>
          </w:p>
          <w:p w:rsidR="0D467F32" w:rsidP="0D467F32" w:rsidRDefault="0D467F32" w14:paraId="4E6D2D5A" w14:textId="0065A360">
            <w:pPr>
              <w:pStyle w:val="Normal"/>
            </w:pPr>
          </w:p>
          <w:p w:rsidR="0D467F32" w:rsidP="0D467F32" w:rsidRDefault="0D467F32" w14:paraId="59FCB8FC" w14:textId="0721A358">
            <w:pPr>
              <w:pStyle w:val="Rubrik4"/>
            </w:pPr>
          </w:p>
          <w:p w:rsidR="007C5988" w:rsidP="007C5988" w:rsidRDefault="007C5988" w14:paraId="73C6188B" w14:textId="23F4B65A">
            <w:pPr>
              <w:pStyle w:val="Rubrik4"/>
              <w:rPr>
                <w:bCs/>
              </w:rPr>
            </w:pPr>
            <w:proofErr w:type="spellStart"/>
            <w:r>
              <w:t>Datscha</w:t>
            </w:r>
            <w:proofErr w:type="spellEnd"/>
            <w:r>
              <w:t xml:space="preserve">: </w:t>
            </w:r>
            <w:r>
              <w:rPr>
                <w:lang w:bidi="sv-SE"/>
              </w:rPr>
              <w:t xml:space="preserve">  </w:t>
            </w:r>
            <w:proofErr w:type="spellStart"/>
            <w:r>
              <w:t>Scrum</w:t>
            </w:r>
            <w:proofErr w:type="spellEnd"/>
            <w:r>
              <w:t xml:space="preserve"> Master</w:t>
            </w:r>
          </w:p>
          <w:p w:rsidR="007C5988" w:rsidP="007C5988" w:rsidRDefault="007C5988" w14:paraId="11A88CC7" w14:textId="32DA86E3">
            <w:pPr>
              <w:pStyle w:val="Datum"/>
            </w:pPr>
            <w:r w:rsidR="0D467F32">
              <w:rPr/>
              <w:t>2020–202202</w:t>
            </w:r>
          </w:p>
          <w:p w:rsidR="00862CBE" w:rsidP="007C5988" w:rsidRDefault="007C5988" w14:paraId="21FD86C8" w14:textId="0300D175">
            <w:r>
              <w:t xml:space="preserve">Vaios jobbar som </w:t>
            </w:r>
            <w:proofErr w:type="spellStart"/>
            <w:r>
              <w:t>Scrum</w:t>
            </w:r>
            <w:proofErr w:type="spellEnd"/>
            <w:r>
              <w:t xml:space="preserve"> Master </w:t>
            </w:r>
            <w:r w:rsidR="00862CBE">
              <w:t>och coachar två team.</w:t>
            </w:r>
          </w:p>
          <w:p w:rsidR="00862CBE" w:rsidP="007C5988" w:rsidRDefault="00862CBE" w14:paraId="3016C0D0" w14:textId="40546AAA">
            <w:r>
              <w:t xml:space="preserve">Varje team består av fem </w:t>
            </w:r>
            <w:proofErr w:type="gramStart"/>
            <w:r>
              <w:t>personer ,</w:t>
            </w:r>
            <w:proofErr w:type="gramEnd"/>
            <w:r>
              <w:t xml:space="preserve"> två </w:t>
            </w:r>
            <w:proofErr w:type="spellStart"/>
            <w:r>
              <w:t>backend</w:t>
            </w:r>
            <w:proofErr w:type="spellEnd"/>
            <w:r>
              <w:t xml:space="preserve">-utvecklare, två </w:t>
            </w:r>
            <w:proofErr w:type="spellStart"/>
            <w:r>
              <w:t>frontend</w:t>
            </w:r>
            <w:proofErr w:type="spellEnd"/>
            <w:r>
              <w:t xml:space="preserve">-utvecklare och en testare. Vaios är ansvarig för att teamet arbetar </w:t>
            </w:r>
            <w:proofErr w:type="spellStart"/>
            <w:proofErr w:type="gramStart"/>
            <w:r>
              <w:t>Agilt</w:t>
            </w:r>
            <w:proofErr w:type="spellEnd"/>
            <w:r>
              <w:t xml:space="preserve"> </w:t>
            </w:r>
            <w:r w:rsidR="00B26900">
              <w:t>,</w:t>
            </w:r>
            <w:proofErr w:type="gramEnd"/>
            <w:r>
              <w:t xml:space="preserve"> strävar efter att bli självorganiserande och att releasa oftare  </w:t>
            </w:r>
            <w:r>
              <w:t>med bibehållen kvalité.</w:t>
            </w:r>
            <w:r>
              <w:br/>
            </w:r>
            <w:r>
              <w:t xml:space="preserve">Systemet använder </w:t>
            </w:r>
            <w:proofErr w:type="spellStart"/>
            <w:r>
              <w:t>React</w:t>
            </w:r>
            <w:proofErr w:type="spellEnd"/>
            <w:r>
              <w:t xml:space="preserve"> i </w:t>
            </w:r>
            <w:proofErr w:type="spellStart"/>
            <w:r>
              <w:t>frontend</w:t>
            </w:r>
            <w:proofErr w:type="spellEnd"/>
            <w:r>
              <w:t xml:space="preserve">, c#  och MS SQL Server i </w:t>
            </w:r>
            <w:proofErr w:type="spellStart"/>
            <w:r>
              <w:t>backend</w:t>
            </w:r>
            <w:proofErr w:type="spellEnd"/>
            <w:r>
              <w:t>.</w:t>
            </w:r>
          </w:p>
          <w:p w:rsidR="007C5988" w:rsidP="007C5988" w:rsidRDefault="007C5988" w14:paraId="5AF4A4F6" w14:textId="60C63CC8">
            <w:r>
              <w:t xml:space="preserve"> </w:t>
            </w:r>
          </w:p>
          <w:p w:rsidR="007C5988" w:rsidP="0018113D" w:rsidRDefault="007C5988" w14:paraId="41180626" w14:textId="77777777">
            <w:pPr>
              <w:pStyle w:val="Rubrik4"/>
            </w:pPr>
          </w:p>
          <w:p w:rsidR="007C5988" w:rsidP="0018113D" w:rsidRDefault="007C5988" w14:paraId="0275D023" w14:textId="77777777">
            <w:pPr>
              <w:pStyle w:val="Rubrik4"/>
            </w:pPr>
          </w:p>
          <w:p w:rsidR="0018113D" w:rsidP="0018113D" w:rsidRDefault="0018113D" w14:paraId="6ADB277E" w14:textId="51B0B0A7">
            <w:pPr>
              <w:pStyle w:val="Rubrik4"/>
              <w:rPr>
                <w:bCs/>
              </w:rPr>
            </w:pPr>
            <w:r>
              <w:t>Kombispel</w:t>
            </w:r>
            <w:r w:rsidR="00886C8A">
              <w:t>:</w:t>
            </w:r>
            <w:r>
              <w:t xml:space="preserve"> </w:t>
            </w:r>
            <w:r w:rsidRPr="00036450">
              <w:rPr>
                <w:lang w:bidi="sv-SE"/>
              </w:rPr>
              <w:t xml:space="preserve">  </w:t>
            </w:r>
            <w:proofErr w:type="spellStart"/>
            <w:r>
              <w:t>Agile</w:t>
            </w:r>
            <w:proofErr w:type="spellEnd"/>
            <w:r>
              <w:t xml:space="preserve"> </w:t>
            </w:r>
            <w:r w:rsidR="001D30A8">
              <w:t>T</w:t>
            </w:r>
            <w:r>
              <w:t xml:space="preserve">eam </w:t>
            </w:r>
            <w:proofErr w:type="spellStart"/>
            <w:r w:rsidR="001D30A8">
              <w:t>L</w:t>
            </w:r>
            <w:r>
              <w:t>ead</w:t>
            </w:r>
            <w:proofErr w:type="spellEnd"/>
          </w:p>
          <w:p w:rsidRPr="00036450" w:rsidR="0018113D" w:rsidP="0018113D" w:rsidRDefault="0018113D" w14:paraId="7486FC0A" w14:textId="31D22BBA">
            <w:pPr>
              <w:pStyle w:val="Datum"/>
            </w:pPr>
            <w:r>
              <w:t>20</w:t>
            </w:r>
            <w:r w:rsidR="00ED2DD8">
              <w:t>20</w:t>
            </w:r>
            <w:r w:rsidRPr="00036450">
              <w:rPr>
                <w:lang w:bidi="sv-SE"/>
              </w:rPr>
              <w:t>–</w:t>
            </w:r>
            <w:r w:rsidR="007C5988">
              <w:rPr>
                <w:lang w:bidi="sv-SE"/>
              </w:rPr>
              <w:t>202104</w:t>
            </w:r>
          </w:p>
          <w:p w:rsidRPr="00C91504" w:rsidR="00C91504" w:rsidP="001D30A8" w:rsidRDefault="0018113D" w14:paraId="579BD9A2" w14:textId="7922AAF2">
            <w:r w:rsidRPr="00886C8A">
              <w:t xml:space="preserve">Vaios </w:t>
            </w:r>
            <w:r w:rsidRPr="00886C8A" w:rsidR="00886C8A">
              <w:t xml:space="preserve">jobbar </w:t>
            </w:r>
            <w:r w:rsidRPr="00886C8A">
              <w:t>som</w:t>
            </w:r>
            <w:r w:rsidR="00886C8A">
              <w:t xml:space="preserve"> Scrum </w:t>
            </w:r>
            <w:proofErr w:type="gramStart"/>
            <w:r w:rsidR="00886C8A">
              <w:t xml:space="preserve">Master </w:t>
            </w:r>
            <w:r w:rsidRPr="00886C8A" w:rsidR="00ED2DD8">
              <w:t xml:space="preserve"> och</w:t>
            </w:r>
            <w:proofErr w:type="gramEnd"/>
            <w:r w:rsidRPr="00886C8A" w:rsidR="00ED2DD8">
              <w:rPr>
                <w:i/>
                <w:iCs/>
              </w:rPr>
              <w:t xml:space="preserve">  Utvecklingsledare</w:t>
            </w:r>
            <w:r w:rsidRPr="00886C8A" w:rsidR="00ED2DD8">
              <w:t xml:space="preserve"> </w:t>
            </w:r>
            <w:r w:rsidRPr="00886C8A">
              <w:t xml:space="preserve"> </w:t>
            </w:r>
            <w:r w:rsidRPr="00886C8A" w:rsidR="00886C8A">
              <w:t>i ett u</w:t>
            </w:r>
            <w:r w:rsidRPr="00886C8A" w:rsidR="00C714FA">
              <w:t xml:space="preserve">tveckling-team som består av sex medarbetare </w:t>
            </w:r>
            <w:r w:rsidR="00886C8A">
              <w:t xml:space="preserve">och </w:t>
            </w:r>
            <w:r w:rsidR="00C91504">
              <w:t xml:space="preserve">där teamet </w:t>
            </w:r>
            <w:r w:rsidRPr="00886C8A" w:rsidR="00C714FA">
              <w:t xml:space="preserve">främst </w:t>
            </w:r>
            <w:r w:rsidR="00C91504">
              <w:t xml:space="preserve">är </w:t>
            </w:r>
            <w:r w:rsidRPr="00886C8A" w:rsidR="00C714FA">
              <w:t xml:space="preserve">ansvariga för ett </w:t>
            </w:r>
            <w:r w:rsidR="00C91504">
              <w:t xml:space="preserve">internt </w:t>
            </w:r>
            <w:r w:rsidRPr="00886C8A" w:rsidR="00886C8A">
              <w:t>Affärssystem</w:t>
            </w:r>
            <w:r w:rsidR="00886C8A">
              <w:t>.</w:t>
            </w:r>
            <w:r w:rsidR="00C91504">
              <w:t xml:space="preserve"> Vaios är ansvarig för planering, prioritering och samordning av releaser</w:t>
            </w:r>
            <w:r w:rsidR="001D30A8">
              <w:t>na</w:t>
            </w:r>
            <w:r w:rsidR="00C91504">
              <w:t>.</w:t>
            </w:r>
            <w:r w:rsidR="001D30A8">
              <w:t xml:space="preserve"> </w:t>
            </w:r>
            <w:r w:rsidR="00C91504">
              <w:t xml:space="preserve">Vaios är också ansvarig för att teamet fortsätter på sin </w:t>
            </w:r>
            <w:proofErr w:type="spellStart"/>
            <w:r w:rsidR="00C91504">
              <w:t>Agila</w:t>
            </w:r>
            <w:proofErr w:type="spellEnd"/>
            <w:r w:rsidR="00C91504">
              <w:t xml:space="preserve"> resa och strävan mot att releasa oftare och med bibehållen kvalité. </w:t>
            </w:r>
          </w:p>
          <w:p w:rsidRPr="00886C8A" w:rsidR="00C714FA" w:rsidP="001D30A8" w:rsidRDefault="00C714FA" w14:paraId="34E18611" w14:textId="4C8776ED">
            <w:r w:rsidRPr="00886C8A">
              <w:t>Programmet är skrivet i C#</w:t>
            </w:r>
            <w:r w:rsidR="00C91504">
              <w:t xml:space="preserve"> och WPF</w:t>
            </w:r>
            <w:r w:rsidRPr="00886C8A">
              <w:t xml:space="preserve">. </w:t>
            </w:r>
            <w:r w:rsidR="00C91504">
              <w:t xml:space="preserve"> Det </w:t>
            </w:r>
            <w:r w:rsidRPr="00886C8A" w:rsidR="00C91504">
              <w:t xml:space="preserve">drivs </w:t>
            </w:r>
            <w:r w:rsidR="00C91504">
              <w:t xml:space="preserve">i en </w:t>
            </w:r>
            <w:r w:rsidRPr="00886C8A" w:rsidR="00C91504">
              <w:t xml:space="preserve">händelsedriven plattform och </w:t>
            </w:r>
            <w:r w:rsidR="00C91504">
              <w:t>a</w:t>
            </w:r>
            <w:r w:rsidRPr="00886C8A">
              <w:t>lla af</w:t>
            </w:r>
            <w:r w:rsidR="00886C8A">
              <w:t>f</w:t>
            </w:r>
            <w:r w:rsidRPr="00886C8A">
              <w:t xml:space="preserve">ärshändelser publicerar meddelanden </w:t>
            </w:r>
            <w:r w:rsidR="00C91504">
              <w:t xml:space="preserve">som </w:t>
            </w:r>
            <w:r w:rsidRPr="00886C8A">
              <w:t xml:space="preserve">distribueras via NServiceBus. </w:t>
            </w:r>
          </w:p>
          <w:p w:rsidRPr="00C714FA" w:rsidR="00C714FA" w:rsidP="001D30A8" w:rsidRDefault="00C714FA" w14:paraId="747C8A59" w14:textId="41E8AD05">
            <w:r w:rsidRPr="00886C8A">
              <w:t xml:space="preserve">Varje </w:t>
            </w:r>
            <w:r w:rsidRPr="00886C8A" w:rsidR="00886C8A">
              <w:t>domän</w:t>
            </w:r>
            <w:r w:rsidRPr="00886C8A">
              <w:t xml:space="preserve"> är separerad som en egen tjänst och all</w:t>
            </w:r>
            <w:r w:rsidR="00886C8A">
              <w:t>a</w:t>
            </w:r>
            <w:r w:rsidRPr="00886C8A">
              <w:t xml:space="preserve"> integration</w:t>
            </w:r>
            <w:r w:rsidR="00886C8A">
              <w:t>er</w:t>
            </w:r>
            <w:r w:rsidRPr="00886C8A">
              <w:t xml:space="preserve"> med externa intressenter sker via REST API.</w:t>
            </w:r>
            <w:r w:rsidR="00886C8A">
              <w:t xml:space="preserve"> Alla utvecklingsärenden hanteras i TFS,</w:t>
            </w:r>
            <w:r w:rsidR="00C91504">
              <w:t xml:space="preserve"> källkoden versionshanteras i GIT,</w:t>
            </w:r>
            <w:r w:rsidR="00886C8A">
              <w:t xml:space="preserve"> byggs i Jenkins och installeras med Octopus</w:t>
            </w:r>
            <w:r w:rsidR="00C91504">
              <w:t>.</w:t>
            </w:r>
          </w:p>
          <w:p w:rsidRPr="00ED2DD8" w:rsidR="00ED2DD8" w:rsidP="00ED2DD8" w:rsidRDefault="00ED2DD8" w14:paraId="1BB65A21" w14:textId="77777777"/>
          <w:p w:rsidRPr="0018113D" w:rsidR="0018113D" w:rsidP="0018113D" w:rsidRDefault="0018113D" w14:paraId="25BD02A1" w14:textId="77777777"/>
          <w:p w:rsidR="00036450" w:rsidP="00B359E4" w:rsidRDefault="00F823D0" w14:paraId="11FC51C9" w14:textId="3B4E633E">
            <w:pPr>
              <w:pStyle w:val="Rubrik4"/>
              <w:rPr>
                <w:bCs/>
              </w:rPr>
            </w:pPr>
            <w:r>
              <w:t>H&amp;</w:t>
            </w:r>
            <w:proofErr w:type="gramStart"/>
            <w:r>
              <w:t>M</w:t>
            </w:r>
            <w:r w:rsidRPr="00036450" w:rsidR="00036450">
              <w:rPr>
                <w:lang w:bidi="sv-SE"/>
              </w:rPr>
              <w:t xml:space="preserve">  </w:t>
            </w:r>
            <w:r>
              <w:t>Scrum</w:t>
            </w:r>
            <w:proofErr w:type="gramEnd"/>
            <w:r>
              <w:t xml:space="preserve"> Master</w:t>
            </w:r>
          </w:p>
          <w:p w:rsidRPr="00036450" w:rsidR="00036450" w:rsidP="00B359E4" w:rsidRDefault="00F823D0" w14:paraId="17DA56CD" w14:textId="77777777">
            <w:pPr>
              <w:pStyle w:val="Datum"/>
            </w:pPr>
            <w:r>
              <w:t>20</w:t>
            </w:r>
            <w:r w:rsidR="005D204B">
              <w:t>0</w:t>
            </w:r>
            <w:r w:rsidR="00563691">
              <w:t>4</w:t>
            </w:r>
            <w:r w:rsidRPr="00036450" w:rsidR="00036450">
              <w:rPr>
                <w:lang w:bidi="sv-SE"/>
              </w:rPr>
              <w:t>–</w:t>
            </w:r>
            <w:r>
              <w:t>2019</w:t>
            </w:r>
          </w:p>
          <w:p w:rsidR="008D567C" w:rsidP="008A36C9" w:rsidRDefault="00680042" w14:paraId="02FF25F1" w14:textId="77777777">
            <w:r>
              <w:t>Vaios</w:t>
            </w:r>
            <w:r w:rsidR="008A36C9">
              <w:t xml:space="preserve"> har jobbat som Scrum Master, Team Lead, Systemutvecklare och Testare i </w:t>
            </w:r>
            <w:r>
              <w:t>s</w:t>
            </w:r>
            <w:r w:rsidR="008A36C9">
              <w:t>itt uppdrag på H&amp;M,</w:t>
            </w:r>
            <w:r w:rsidR="003C53B3">
              <w:t xml:space="preserve"> </w:t>
            </w:r>
            <w:r>
              <w:t xml:space="preserve">teamet </w:t>
            </w:r>
            <w:r w:rsidR="003C53B3">
              <w:t xml:space="preserve">har </w:t>
            </w:r>
            <w:r w:rsidR="008A36C9">
              <w:t xml:space="preserve">gått från att arbeta enligt vattenfallsmodellen </w:t>
            </w:r>
            <w:r w:rsidR="008D567C">
              <w:t xml:space="preserve">med fyra stora releaser per år, </w:t>
            </w:r>
            <w:r w:rsidR="008A36C9">
              <w:t xml:space="preserve">till ett </w:t>
            </w:r>
            <w:proofErr w:type="spellStart"/>
            <w:r w:rsidR="008A36C9">
              <w:t>Agilt</w:t>
            </w:r>
            <w:proofErr w:type="spellEnd"/>
            <w:r w:rsidR="008A36C9">
              <w:t xml:space="preserve"> arbetssätt</w:t>
            </w:r>
            <w:r w:rsidR="008D567C">
              <w:t xml:space="preserve"> med små två veckors releaser</w:t>
            </w:r>
            <w:r w:rsidR="008A36C9">
              <w:t>.</w:t>
            </w:r>
            <w:r w:rsidR="003C53B3">
              <w:t xml:space="preserve"> </w:t>
            </w:r>
          </w:p>
          <w:p w:rsidR="003C53B3" w:rsidP="008A36C9" w:rsidRDefault="003C53B3" w14:paraId="7D789672" w14:textId="261FD06F">
            <w:r>
              <w:t xml:space="preserve">Systemet som har utvecklats hanterar orderläggningen av </w:t>
            </w:r>
            <w:r w:rsidR="008D567C">
              <w:t>varor</w:t>
            </w:r>
            <w:r>
              <w:t xml:space="preserve"> och har utvecklats i </w:t>
            </w:r>
            <w:r w:rsidR="00D70E22">
              <w:t xml:space="preserve">Windows Forms och </w:t>
            </w:r>
            <w:proofErr w:type="gramStart"/>
            <w:r>
              <w:t>C#,  informationen</w:t>
            </w:r>
            <w:proofErr w:type="gramEnd"/>
            <w:r>
              <w:t xml:space="preserve"> har lagras i MS SQL Server och integrationerna har gjorts med XML och MSMQ</w:t>
            </w:r>
            <w:r w:rsidR="00D971AD">
              <w:t xml:space="preserve">, systemet byggts i </w:t>
            </w:r>
            <w:proofErr w:type="spellStart"/>
            <w:r w:rsidR="00D971AD">
              <w:t>TeamCity</w:t>
            </w:r>
            <w:proofErr w:type="spellEnd"/>
            <w:r w:rsidR="00D971AD">
              <w:t xml:space="preserve"> och installerats med Octopus deploy.</w:t>
            </w:r>
          </w:p>
          <w:p w:rsidR="003C53B3" w:rsidP="008A36C9" w:rsidRDefault="003C53B3" w14:paraId="39C6F2F9" w14:textId="77777777"/>
          <w:p w:rsidR="008A36C9" w:rsidP="008A36C9" w:rsidRDefault="008D567C" w14:paraId="360B7302" w14:textId="29F0B320">
            <w:r>
              <w:t>Vaios har medverkat till att t</w:t>
            </w:r>
            <w:r w:rsidR="00680042">
              <w:t>eamet</w:t>
            </w:r>
            <w:r w:rsidR="008A36C9">
              <w:t xml:space="preserve"> har använt olika </w:t>
            </w:r>
            <w:proofErr w:type="spellStart"/>
            <w:r w:rsidR="008A36C9">
              <w:t>Agila</w:t>
            </w:r>
            <w:proofErr w:type="spellEnd"/>
            <w:r w:rsidR="008A36C9">
              <w:t xml:space="preserve"> metoder för att nå bästa möjliga resultat och att kunna leverera körbar och värdefull programvara.</w:t>
            </w:r>
          </w:p>
          <w:p w:rsidR="008A36C9" w:rsidP="008A36C9" w:rsidRDefault="008D567C" w14:paraId="7047E997" w14:textId="084AD187">
            <w:r>
              <w:t>Under Vaios ledning har t</w:t>
            </w:r>
            <w:r w:rsidR="00680042">
              <w:t>eamet</w:t>
            </w:r>
            <w:r w:rsidR="008A36C9">
              <w:t xml:space="preserve"> bland annat provat </w:t>
            </w:r>
            <w:proofErr w:type="spellStart"/>
            <w:r w:rsidR="008A36C9">
              <w:t>Scrum</w:t>
            </w:r>
            <w:proofErr w:type="spellEnd"/>
            <w:r w:rsidR="008A36C9">
              <w:t xml:space="preserve">, </w:t>
            </w:r>
            <w:proofErr w:type="spellStart"/>
            <w:r w:rsidR="008A36C9">
              <w:t>Kanban</w:t>
            </w:r>
            <w:proofErr w:type="spellEnd"/>
            <w:r w:rsidR="008A36C9">
              <w:t>, par-programmering och mobb-programmering</w:t>
            </w:r>
            <w:r w:rsidR="008D34C1">
              <w:t xml:space="preserve">, under det senaste året har </w:t>
            </w:r>
            <w:proofErr w:type="spellStart"/>
            <w:proofErr w:type="gramStart"/>
            <w:r w:rsidR="008D34C1">
              <w:t>SAFe</w:t>
            </w:r>
            <w:proofErr w:type="spellEnd"/>
            <w:r w:rsidR="008D34C1">
              <w:t xml:space="preserve">  införts</w:t>
            </w:r>
            <w:proofErr w:type="gramEnd"/>
            <w:r w:rsidR="008D34C1">
              <w:t>.</w:t>
            </w:r>
          </w:p>
          <w:p w:rsidR="008A36C9" w:rsidP="00680042" w:rsidRDefault="00680042" w14:paraId="5D3C6C69" w14:textId="3040853D">
            <w:r>
              <w:t xml:space="preserve">Vaios </w:t>
            </w:r>
            <w:r w:rsidR="008A36C9">
              <w:t xml:space="preserve">har haft ansvaret för att ta hand om teamet och att se till att </w:t>
            </w:r>
            <w:r w:rsidR="008D567C">
              <w:t>teamet</w:t>
            </w:r>
            <w:r>
              <w:t xml:space="preserve"> </w:t>
            </w:r>
            <w:r w:rsidR="008A36C9">
              <w:t xml:space="preserve">levererar </w:t>
            </w:r>
            <w:r w:rsidR="004424F0">
              <w:t xml:space="preserve">körbar och värdefull programvara med </w:t>
            </w:r>
            <w:r w:rsidR="008A36C9">
              <w:t>tillräcklig kvalitet</w:t>
            </w:r>
            <w:r w:rsidR="004424F0">
              <w:t xml:space="preserve"> och </w:t>
            </w:r>
            <w:r w:rsidR="003C53B3">
              <w:t xml:space="preserve">har tillsammans med teamet sett till att </w:t>
            </w:r>
            <w:r w:rsidR="008A36C9">
              <w:t xml:space="preserve">ändra arbetssätt när det har behövts </w:t>
            </w:r>
            <w:r w:rsidR="004424F0">
              <w:t xml:space="preserve">ifall </w:t>
            </w:r>
            <w:r w:rsidR="008A36C9">
              <w:t xml:space="preserve">det har </w:t>
            </w:r>
            <w:r w:rsidR="003C53B3">
              <w:t xml:space="preserve">lett till att </w:t>
            </w:r>
            <w:r w:rsidR="008A36C9">
              <w:t>arbetsprocesser</w:t>
            </w:r>
            <w:r>
              <w:t>na</w:t>
            </w:r>
            <w:r w:rsidR="008A36C9">
              <w:t xml:space="preserve"> </w:t>
            </w:r>
            <w:r w:rsidR="003C53B3">
              <w:t xml:space="preserve">blivit </w:t>
            </w:r>
            <w:r w:rsidR="008A36C9">
              <w:t>bättre.</w:t>
            </w:r>
          </w:p>
          <w:p w:rsidR="00945D47" w:rsidP="00680042" w:rsidRDefault="00945D47" w14:paraId="7B123D3F" w14:textId="648627CB">
            <w:r>
              <w:t>Arbetet har planerats</w:t>
            </w:r>
            <w:r w:rsidR="003C53B3">
              <w:t xml:space="preserve"> och prioriterats </w:t>
            </w:r>
            <w:r>
              <w:t>i JIRA och visualiserats på olika tavlor.</w:t>
            </w:r>
          </w:p>
          <w:p w:rsidR="009A7D08" w:rsidP="00680042" w:rsidRDefault="009A7D08" w14:paraId="07EBCAA3" w14:textId="68DDC0E2">
            <w:r>
              <w:t>Vaios har i sin operativa roll haft det övergripande ansvaret för att systemet fungerar och att alla defekter som rapporteras planeras in i lämplig sprint.</w:t>
            </w:r>
          </w:p>
          <w:p w:rsidR="009A7D08" w:rsidP="00680042" w:rsidRDefault="009A7D08" w14:paraId="1E3D96BD" w14:textId="09B180D9">
            <w:r>
              <w:lastRenderedPageBreak/>
              <w:t>Vaios har deltagit på alla möten med produktägaren för att säkerställa att alla kraven</w:t>
            </w:r>
          </w:p>
          <w:p w:rsidR="003C53B3" w:rsidP="00680042" w:rsidRDefault="008D567C" w14:paraId="79A8C019" w14:textId="60A24658">
            <w:r>
              <w:t xml:space="preserve">från </w:t>
            </w:r>
            <w:r w:rsidR="003C53B3">
              <w:t xml:space="preserve">verksamheten har </w:t>
            </w:r>
            <w:r>
              <w:t>blivit uppfattade korrekt och som ett bollplank för nya initiativ.</w:t>
            </w:r>
          </w:p>
          <w:p w:rsidR="009A7D08" w:rsidP="00680042" w:rsidRDefault="009A7D08" w14:paraId="3ACBEC2C" w14:textId="0B1A383A">
            <w:r>
              <w:t xml:space="preserve"> </w:t>
            </w:r>
          </w:p>
          <w:p w:rsidR="0048321E" w:rsidP="00680042" w:rsidRDefault="0048321E" w14:paraId="25010921" w14:textId="33C80032"/>
          <w:p w:rsidRPr="0048321E" w:rsidR="0048321E" w:rsidP="0048321E" w:rsidRDefault="0048321E" w14:paraId="7A390781" w14:textId="6D2EA055">
            <w:pPr>
              <w:rPr>
                <w:b/>
                <w:bCs/>
              </w:rPr>
            </w:pPr>
            <w:r w:rsidRPr="0048321E">
              <w:rPr>
                <w:b/>
                <w:bCs/>
              </w:rPr>
              <w:t xml:space="preserve">Så här sa dom om </w:t>
            </w:r>
            <w:r>
              <w:rPr>
                <w:b/>
                <w:bCs/>
              </w:rPr>
              <w:t>Vaios</w:t>
            </w:r>
            <w:r w:rsidRPr="0048321E">
              <w:rPr>
                <w:b/>
                <w:bCs/>
              </w:rPr>
              <w:t xml:space="preserve"> på H&amp;M:</w:t>
            </w:r>
          </w:p>
          <w:p w:rsidR="0048321E" w:rsidP="0048321E" w:rsidRDefault="0048321E" w14:paraId="78E1EAC7" w14:textId="77777777">
            <w:r>
              <w:t xml:space="preserve"> 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great</w:t>
            </w:r>
            <w:proofErr w:type="spellEnd"/>
            <w:r>
              <w:t xml:space="preserve"> </w:t>
            </w:r>
            <w:proofErr w:type="spellStart"/>
            <w:r>
              <w:t>attitude</w:t>
            </w:r>
            <w:proofErr w:type="spellEnd"/>
            <w:r>
              <w:t xml:space="preserve"> and an </w:t>
            </w:r>
            <w:proofErr w:type="spellStart"/>
            <w:r>
              <w:t>open</w:t>
            </w:r>
            <w:proofErr w:type="spellEnd"/>
            <w:r>
              <w:t xml:space="preserve"> </w:t>
            </w:r>
            <w:proofErr w:type="spellStart"/>
            <w:r>
              <w:t>mindset</w:t>
            </w:r>
            <w:proofErr w:type="spellEnd"/>
            <w:r>
              <w:t xml:space="preserve"> to test new </w:t>
            </w:r>
            <w:proofErr w:type="spellStart"/>
            <w:r>
              <w:t>things</w:t>
            </w:r>
            <w:proofErr w:type="spellEnd"/>
            <w:r>
              <w:t xml:space="preserve"> in order to</w:t>
            </w:r>
          </w:p>
          <w:p w:rsidR="0048321E" w:rsidP="0048321E" w:rsidRDefault="0048321E" w14:paraId="0DF8CB82" w14:textId="77777777">
            <w:r>
              <w:t xml:space="preserve">  </w:t>
            </w:r>
            <w:proofErr w:type="spellStart"/>
            <w:r>
              <w:t>move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company</w:t>
            </w:r>
            <w:proofErr w:type="spellEnd"/>
            <w:r>
              <w:t xml:space="preserve"> forward, </w:t>
            </w:r>
            <w:proofErr w:type="spellStart"/>
            <w:r>
              <w:t>this</w:t>
            </w:r>
            <w:proofErr w:type="spellEnd"/>
            <w:r>
              <w:t xml:space="preserve"> person </w:t>
            </w:r>
            <w:proofErr w:type="spellStart"/>
            <w:r>
              <w:t>always</w:t>
            </w:r>
            <w:proofErr w:type="spellEnd"/>
            <w:r>
              <w:t xml:space="preserve"> focus on </w:t>
            </w:r>
            <w:proofErr w:type="spellStart"/>
            <w:r>
              <w:t>finding</w:t>
            </w:r>
            <w:proofErr w:type="spellEnd"/>
            <w:r>
              <w:t xml:space="preserve"> the</w:t>
            </w:r>
          </w:p>
          <w:p w:rsidR="0048321E" w:rsidP="0048321E" w:rsidRDefault="0048321E" w14:paraId="1CA3ED68" w14:textId="77777777">
            <w:r>
              <w:t xml:space="preserve">  best solution for the team. In a </w:t>
            </w:r>
            <w:proofErr w:type="spellStart"/>
            <w:r>
              <w:t>true</w:t>
            </w:r>
            <w:proofErr w:type="spellEnd"/>
            <w:r>
              <w:t xml:space="preserve"> "</w:t>
            </w:r>
            <w:proofErr w:type="spellStart"/>
            <w:r>
              <w:t>one</w:t>
            </w:r>
            <w:proofErr w:type="spellEnd"/>
            <w:r>
              <w:t xml:space="preserve"> team" spirit, </w:t>
            </w:r>
            <w:proofErr w:type="spellStart"/>
            <w:r>
              <w:t>taking</w:t>
            </w:r>
            <w:proofErr w:type="spellEnd"/>
          </w:p>
          <w:p w:rsidR="0048321E" w:rsidP="0048321E" w:rsidRDefault="0048321E" w14:paraId="57D76494" w14:textId="77777777">
            <w:r>
              <w:t xml:space="preserve">  </w:t>
            </w:r>
            <w:proofErr w:type="spellStart"/>
            <w:r>
              <w:t>responsibilities</w:t>
            </w:r>
            <w:proofErr w:type="spellEnd"/>
            <w:r>
              <w:t xml:space="preserve"> </w:t>
            </w:r>
            <w:proofErr w:type="spellStart"/>
            <w:r>
              <w:t>outside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area </w:t>
            </w:r>
            <w:proofErr w:type="spellStart"/>
            <w:r>
              <w:t>he</w:t>
            </w:r>
            <w:proofErr w:type="spellEnd"/>
            <w:r>
              <w:t xml:space="preserve"> </w:t>
            </w:r>
            <w:proofErr w:type="spellStart"/>
            <w:r>
              <w:t>solves</w:t>
            </w:r>
            <w:proofErr w:type="spellEnd"/>
            <w:r>
              <w:t xml:space="preserve"> problems to </w:t>
            </w:r>
            <w:proofErr w:type="spellStart"/>
            <w:r>
              <w:t>ensure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</w:p>
          <w:p w:rsidR="0048321E" w:rsidP="0048321E" w:rsidRDefault="0048321E" w14:paraId="4E908E49" w14:textId="77777777">
            <w:r>
              <w:t xml:space="preserve"> 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keep</w:t>
            </w:r>
            <w:proofErr w:type="spellEnd"/>
            <w:r>
              <w:t xml:space="preserve"> it simple - the </w:t>
            </w:r>
            <w:proofErr w:type="spellStart"/>
            <w:r>
              <w:t>award</w:t>
            </w:r>
            <w:proofErr w:type="spellEnd"/>
            <w:r>
              <w:t xml:space="preserve"> goes to </w:t>
            </w:r>
            <w:proofErr w:type="spellStart"/>
            <w:r>
              <w:t>one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true</w:t>
            </w:r>
            <w:proofErr w:type="spellEnd"/>
            <w:r>
              <w:t xml:space="preserve"> </w:t>
            </w:r>
            <w:proofErr w:type="spellStart"/>
            <w:r>
              <w:t>role</w:t>
            </w:r>
            <w:proofErr w:type="spellEnd"/>
            <w:r>
              <w:t xml:space="preserve"> </w:t>
            </w:r>
            <w:proofErr w:type="spellStart"/>
            <w:r>
              <w:t>models</w:t>
            </w:r>
            <w:proofErr w:type="spellEnd"/>
            <w:r>
              <w:t xml:space="preserve"> </w:t>
            </w:r>
          </w:p>
          <w:p w:rsidR="0048321E" w:rsidP="0048321E" w:rsidRDefault="0048321E" w14:paraId="45403F4E" w14:textId="53FC8782">
            <w:r>
              <w:t xml:space="preserve">  </w:t>
            </w:r>
            <w:proofErr w:type="spellStart"/>
            <w:r>
              <w:t>here</w:t>
            </w:r>
            <w:proofErr w:type="spellEnd"/>
            <w:r>
              <w:t xml:space="preserve">     at </w:t>
            </w:r>
            <w:proofErr w:type="spellStart"/>
            <w:r>
              <w:t>Purchase</w:t>
            </w:r>
            <w:proofErr w:type="spellEnd"/>
            <w:r>
              <w:t xml:space="preserve">!   </w:t>
            </w:r>
          </w:p>
          <w:p w:rsidR="0048321E" w:rsidP="0048321E" w:rsidRDefault="0048321E" w14:paraId="44C510E1" w14:textId="77777777">
            <w:pPr>
              <w:jc w:val="both"/>
            </w:pPr>
          </w:p>
          <w:p w:rsidR="0048321E" w:rsidP="0048321E" w:rsidRDefault="0048321E" w14:paraId="1ABC4367" w14:textId="4CC96D2D">
            <w:r w:rsidR="39B4FCF6">
              <w:rPr/>
              <w:t xml:space="preserve">  A rock, </w:t>
            </w:r>
            <w:proofErr w:type="spellStart"/>
            <w:r w:rsidR="39B4FCF6">
              <w:rPr/>
              <w:t>living</w:t>
            </w:r>
            <w:proofErr w:type="spellEnd"/>
            <w:r w:rsidR="39B4FCF6">
              <w:rPr/>
              <w:t xml:space="preserve"> the H&amp;M </w:t>
            </w:r>
            <w:proofErr w:type="spellStart"/>
            <w:r w:rsidR="39B4FCF6">
              <w:rPr/>
              <w:t>values</w:t>
            </w:r>
            <w:proofErr w:type="spellEnd"/>
            <w:r w:rsidR="39B4FCF6">
              <w:rPr/>
              <w:t xml:space="preserve"> </w:t>
            </w:r>
            <w:proofErr w:type="spellStart"/>
            <w:r w:rsidR="39B4FCF6">
              <w:rPr/>
              <w:t>every</w:t>
            </w:r>
            <w:proofErr w:type="spellEnd"/>
            <w:r w:rsidR="39B4FCF6">
              <w:rPr/>
              <w:t xml:space="preserve"> </w:t>
            </w:r>
            <w:proofErr w:type="spellStart"/>
            <w:r w:rsidR="39B4FCF6">
              <w:rPr/>
              <w:t>day</w:t>
            </w:r>
            <w:proofErr w:type="spellEnd"/>
            <w:r w:rsidR="39B4FCF6">
              <w:rPr/>
              <w:t>.</w:t>
            </w:r>
          </w:p>
          <w:p w:rsidRPr="002F7C11" w:rsidR="00BB0A77" w:rsidP="39B4FCF6" w:rsidRDefault="00BB0A77" w14:paraId="4AF5B446" w14:textId="277B8A79">
            <w:pPr>
              <w:pStyle w:val="Normal"/>
              <w:ind w:left="0"/>
            </w:pPr>
          </w:p>
        </w:tc>
      </w:tr>
      <w:tr w:rsidR="00D30C2D" w:rsidTr="39B4FCF6" w14:paraId="44660DB4" w14:textId="77777777">
        <w:tc>
          <w:tcPr>
            <w:tcW w:w="3600" w:type="dxa"/>
            <w:tcMar/>
          </w:tcPr>
          <w:p w:rsidR="00D30C2D" w:rsidP="00036450" w:rsidRDefault="00D30C2D" w14:paraId="7721AE09" w14:textId="77777777">
            <w:pPr>
              <w:pStyle w:val="Rubrik3"/>
            </w:pPr>
          </w:p>
        </w:tc>
        <w:tc>
          <w:tcPr>
            <w:tcW w:w="720" w:type="dxa"/>
            <w:tcMar/>
          </w:tcPr>
          <w:p w:rsidR="00D30C2D" w:rsidP="000C45FF" w:rsidRDefault="00D30C2D" w14:paraId="621E8CD9" w14:textId="77777777">
            <w:pPr>
              <w:tabs>
                <w:tab w:val="left" w:pos="990"/>
              </w:tabs>
            </w:pPr>
          </w:p>
        </w:tc>
        <w:tc>
          <w:tcPr>
            <w:tcW w:w="6595" w:type="dxa"/>
            <w:tcMar/>
          </w:tcPr>
          <w:p w:rsidR="00D30C2D" w:rsidP="00036450" w:rsidRDefault="00D30C2D" w14:paraId="490E4B28" w14:textId="77777777">
            <w:pPr>
              <w:pStyle w:val="Rubrik2"/>
            </w:pPr>
          </w:p>
        </w:tc>
      </w:tr>
    </w:tbl>
    <w:p w:rsidR="0043117B" w:rsidP="000C45FF" w:rsidRDefault="002F24DD" w14:paraId="1A2899DF" w14:textId="1BACEE3A">
      <w:pPr>
        <w:tabs>
          <w:tab w:val="left" w:pos="990"/>
        </w:tabs>
      </w:pPr>
    </w:p>
    <w:p w:rsidR="00D70E22" w:rsidP="000C45FF" w:rsidRDefault="00D70E22" w14:paraId="543BE436" w14:textId="18AECDDA">
      <w:pPr>
        <w:tabs>
          <w:tab w:val="left" w:pos="990"/>
        </w:tabs>
      </w:pPr>
    </w:p>
    <w:p w:rsidR="00D70E22" w:rsidP="000C45FF" w:rsidRDefault="00D70E22" w14:paraId="051BDCB2" w14:textId="18EE4A7E">
      <w:pPr>
        <w:tabs>
          <w:tab w:val="left" w:pos="990"/>
        </w:tabs>
      </w:pPr>
    </w:p>
    <w:p w:rsidR="00D70E22" w:rsidP="000C45FF" w:rsidRDefault="00D70E22" w14:paraId="08AC9599" w14:textId="5FF3CF8B">
      <w:pPr>
        <w:tabs>
          <w:tab w:val="left" w:pos="990"/>
        </w:tabs>
      </w:pPr>
    </w:p>
    <w:p w:rsidR="00D70E22" w:rsidP="000C45FF" w:rsidRDefault="00D70E22" w14:paraId="276DF3D8" w14:textId="403071F9">
      <w:pPr>
        <w:tabs>
          <w:tab w:val="left" w:pos="990"/>
        </w:tabs>
      </w:pPr>
    </w:p>
    <w:p w:rsidR="00D70E22" w:rsidP="00154E85" w:rsidRDefault="00154E85" w14:paraId="577A08AF" w14:textId="4710EFFE">
      <w:pPr>
        <w:tabs>
          <w:tab w:val="left" w:pos="990"/>
        </w:tabs>
      </w:pPr>
    </w:p>
    <w:sectPr w:rsidR="00D70E22" w:rsidSect="00AE7882">
      <w:headerReference w:type="default" r:id="rId15"/>
      <w:pgSz w:w="11906" w:h="16838" w:orient="portrait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24DD" w:rsidP="000C45FF" w:rsidRDefault="002F24DD" w14:paraId="62CEE815" w14:textId="77777777">
      <w:r>
        <w:separator/>
      </w:r>
    </w:p>
  </w:endnote>
  <w:endnote w:type="continuationSeparator" w:id="0">
    <w:p w:rsidR="002F24DD" w:rsidP="000C45FF" w:rsidRDefault="002F24DD" w14:paraId="3F64A2A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24DD" w:rsidP="000C45FF" w:rsidRDefault="002F24DD" w14:paraId="62D7A593" w14:textId="77777777">
      <w:r>
        <w:separator/>
      </w:r>
    </w:p>
  </w:footnote>
  <w:footnote w:type="continuationSeparator" w:id="0">
    <w:p w:rsidR="002F24DD" w:rsidP="000C45FF" w:rsidRDefault="002F24DD" w14:paraId="1203E6C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0C45FF" w:rsidRDefault="000C45FF" w14:paraId="4DECDC82" w14:textId="77777777">
    <w:pPr>
      <w:pStyle w:val="Sidhuvud"/>
    </w:pPr>
    <w:r>
      <w:rPr>
        <w:noProof/>
        <w:lang w:bidi="sv-SE"/>
      </w:rPr>
      <w:drawing>
        <wp:anchor distT="0" distB="0" distL="114300" distR="114300" simplePos="0" relativeHeight="251658240" behindDoc="1" locked="0" layoutInCell="1" allowOverlap="1" wp14:anchorId="353A3165" wp14:editId="1485B30E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1" name="Grafik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579F"/>
    <w:multiLevelType w:val="hybridMultilevel"/>
    <w:tmpl w:val="89CA969C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E82CB1"/>
    <w:multiLevelType w:val="hybridMultilevel"/>
    <w:tmpl w:val="D6D8C566"/>
    <w:lvl w:ilvl="0" w:tplc="1C36AB72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Theme="minorEastAsia" w:cstheme="minorBidi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CD13EA0"/>
    <w:multiLevelType w:val="hybridMultilevel"/>
    <w:tmpl w:val="98D81482"/>
    <w:lvl w:ilvl="0" w:tplc="1C36AB72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Theme="minorEastAsia" w:cstheme="minorBidi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01D1DCA"/>
    <w:multiLevelType w:val="hybridMultilevel"/>
    <w:tmpl w:val="21C4C13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57F122E"/>
    <w:multiLevelType w:val="hybridMultilevel"/>
    <w:tmpl w:val="0B588A1C"/>
    <w:lvl w:ilvl="0" w:tplc="7F08CAC8">
      <w:numFmt w:val="bullet"/>
      <w:lvlText w:val=""/>
      <w:lvlJc w:val="left"/>
      <w:pPr>
        <w:ind w:left="1664" w:hanging="360"/>
      </w:pPr>
      <w:rPr>
        <w:rFonts w:hint="default" w:ascii="Symbol" w:hAnsi="Symbol" w:eastAsiaTheme="minorHAnsi" w:cstheme="minorHAnsi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hint="default" w:ascii="Wingdings" w:hAnsi="Wingdings"/>
      </w:rPr>
    </w:lvl>
  </w:abstractNum>
  <w:abstractNum w:abstractNumId="5" w15:restartNumberingAfterBreak="0">
    <w:nsid w:val="6AE93D17"/>
    <w:multiLevelType w:val="hybridMultilevel"/>
    <w:tmpl w:val="DC0A3018"/>
    <w:lvl w:ilvl="0" w:tplc="1C36AB72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Theme="minorEastAsia" w:cstheme="minorBidi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3D0"/>
    <w:rsid w:val="00000876"/>
    <w:rsid w:val="00036450"/>
    <w:rsid w:val="00094499"/>
    <w:rsid w:val="000C45FF"/>
    <w:rsid w:val="000E3FD1"/>
    <w:rsid w:val="00112054"/>
    <w:rsid w:val="001525E1"/>
    <w:rsid w:val="00154E85"/>
    <w:rsid w:val="00176287"/>
    <w:rsid w:val="00180329"/>
    <w:rsid w:val="0018113D"/>
    <w:rsid w:val="0019001F"/>
    <w:rsid w:val="001A74A5"/>
    <w:rsid w:val="001B1D5E"/>
    <w:rsid w:val="001B2ABD"/>
    <w:rsid w:val="001D30A8"/>
    <w:rsid w:val="001E0391"/>
    <w:rsid w:val="001E1759"/>
    <w:rsid w:val="001E1BFF"/>
    <w:rsid w:val="001F1ECC"/>
    <w:rsid w:val="002027C6"/>
    <w:rsid w:val="002400EB"/>
    <w:rsid w:val="00256CF7"/>
    <w:rsid w:val="00281FD5"/>
    <w:rsid w:val="00293A8B"/>
    <w:rsid w:val="002A0FB2"/>
    <w:rsid w:val="002B4EB0"/>
    <w:rsid w:val="002F24DD"/>
    <w:rsid w:val="002F4411"/>
    <w:rsid w:val="002F7C11"/>
    <w:rsid w:val="0030481B"/>
    <w:rsid w:val="003156FC"/>
    <w:rsid w:val="003254B5"/>
    <w:rsid w:val="0037121F"/>
    <w:rsid w:val="00392AEF"/>
    <w:rsid w:val="003A6B7D"/>
    <w:rsid w:val="003B06CA"/>
    <w:rsid w:val="003B67CD"/>
    <w:rsid w:val="003C53B3"/>
    <w:rsid w:val="00401707"/>
    <w:rsid w:val="004071FC"/>
    <w:rsid w:val="004424F0"/>
    <w:rsid w:val="00445947"/>
    <w:rsid w:val="00454CE6"/>
    <w:rsid w:val="004813B3"/>
    <w:rsid w:val="0048321E"/>
    <w:rsid w:val="00496591"/>
    <w:rsid w:val="004B076E"/>
    <w:rsid w:val="004C63E4"/>
    <w:rsid w:val="004D3011"/>
    <w:rsid w:val="005262AC"/>
    <w:rsid w:val="00532149"/>
    <w:rsid w:val="00563691"/>
    <w:rsid w:val="005D204B"/>
    <w:rsid w:val="005E3190"/>
    <w:rsid w:val="005E39D5"/>
    <w:rsid w:val="00600670"/>
    <w:rsid w:val="0062123A"/>
    <w:rsid w:val="00646E75"/>
    <w:rsid w:val="00670F17"/>
    <w:rsid w:val="006771D0"/>
    <w:rsid w:val="00680042"/>
    <w:rsid w:val="006D4CEB"/>
    <w:rsid w:val="00715FCB"/>
    <w:rsid w:val="00743101"/>
    <w:rsid w:val="007775E1"/>
    <w:rsid w:val="007867A0"/>
    <w:rsid w:val="007927F5"/>
    <w:rsid w:val="007C5988"/>
    <w:rsid w:val="00802CA0"/>
    <w:rsid w:val="00862CBE"/>
    <w:rsid w:val="00886C8A"/>
    <w:rsid w:val="008A36C9"/>
    <w:rsid w:val="008D34C1"/>
    <w:rsid w:val="008D567C"/>
    <w:rsid w:val="009260CD"/>
    <w:rsid w:val="00945D47"/>
    <w:rsid w:val="00952C25"/>
    <w:rsid w:val="009A7D08"/>
    <w:rsid w:val="00A2118D"/>
    <w:rsid w:val="00A2345F"/>
    <w:rsid w:val="00AD76E2"/>
    <w:rsid w:val="00AE541A"/>
    <w:rsid w:val="00AE7882"/>
    <w:rsid w:val="00B20152"/>
    <w:rsid w:val="00B26900"/>
    <w:rsid w:val="00B359E4"/>
    <w:rsid w:val="00B57D98"/>
    <w:rsid w:val="00B70850"/>
    <w:rsid w:val="00BB0A77"/>
    <w:rsid w:val="00C066B6"/>
    <w:rsid w:val="00C32BF3"/>
    <w:rsid w:val="00C37BA1"/>
    <w:rsid w:val="00C4674C"/>
    <w:rsid w:val="00C506CF"/>
    <w:rsid w:val="00C714FA"/>
    <w:rsid w:val="00C72BED"/>
    <w:rsid w:val="00C91504"/>
    <w:rsid w:val="00C9578B"/>
    <w:rsid w:val="00CB0055"/>
    <w:rsid w:val="00D2522B"/>
    <w:rsid w:val="00D30C2D"/>
    <w:rsid w:val="00D422DE"/>
    <w:rsid w:val="00D5459D"/>
    <w:rsid w:val="00D70E22"/>
    <w:rsid w:val="00D971AD"/>
    <w:rsid w:val="00DA1F4D"/>
    <w:rsid w:val="00DB767A"/>
    <w:rsid w:val="00DD172A"/>
    <w:rsid w:val="00E24A20"/>
    <w:rsid w:val="00E25A26"/>
    <w:rsid w:val="00E4381A"/>
    <w:rsid w:val="00E55D74"/>
    <w:rsid w:val="00ED2DD8"/>
    <w:rsid w:val="00EE56BB"/>
    <w:rsid w:val="00F60274"/>
    <w:rsid w:val="00F77FB9"/>
    <w:rsid w:val="00F823D0"/>
    <w:rsid w:val="00F9166A"/>
    <w:rsid w:val="00FB068F"/>
    <w:rsid w:val="00FF630E"/>
    <w:rsid w:val="0D467F32"/>
    <w:rsid w:val="207351CD"/>
    <w:rsid w:val="39B4F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9D1976"/>
  <w14:defaultImageDpi w14:val="32767"/>
  <w15:chartTrackingRefBased/>
  <w15:docId w15:val="{B472AC64-9230-4755-A1A7-0729120C19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qFormat="1"/>
    <w:lsdException w:name="heading 4" w:uiPriority="9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/>
    <w:lsdException w:name="toc 2" w:uiPriority="39" w:semiHidden="1"/>
    <w:lsdException w:name="toc 3" w:uiPriority="39" w:semiHidden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styleId="Normal" w:default="1">
    <w:name w:val="Normal"/>
    <w:qFormat/>
    <w:rsid w:val="00B359E4"/>
    <w:rPr>
      <w:sz w:val="18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AD76E2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4D3011"/>
    <w:pPr>
      <w:keepNext/>
      <w:keepLines/>
      <w:pBdr>
        <w:bottom w:val="single" w:color="4472C4" w:themeColor="accent1" w:sz="8" w:space="1"/>
      </w:pBdr>
      <w:spacing w:before="240" w:after="120"/>
      <w:outlineLvl w:val="1"/>
    </w:pPr>
    <w:rPr>
      <w:rFonts w:asciiTheme="majorHAnsi" w:hAnsiTheme="majorHAnsi" w:eastAsiaTheme="majorEastAsia" w:cstheme="majorBidi"/>
      <w:b/>
      <w:bCs/>
      <w:caps/>
      <w:sz w:val="22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hAnsiTheme="majorHAnsi" w:eastAsiaTheme="majorEastAsia" w:cstheme="majorBidi"/>
      <w:b/>
      <w:caps/>
      <w:color w:val="2F5496" w:themeColor="accent1" w:themeShade="BF"/>
      <w:sz w:val="22"/>
      <w:szCs w:val="24"/>
    </w:rPr>
  </w:style>
  <w:style w:type="paragraph" w:styleId="Rubrik4">
    <w:name w:val="heading 4"/>
    <w:basedOn w:val="Normal"/>
    <w:next w:val="Normal"/>
    <w:link w:val="Rubrik4Char"/>
    <w:uiPriority w:val="9"/>
    <w:qFormat/>
    <w:rsid w:val="00B359E4"/>
    <w:pPr>
      <w:outlineLvl w:val="3"/>
    </w:pPr>
    <w:rPr>
      <w:b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Rubrik2Char" w:customStyle="1">
    <w:name w:val="Rubrik 2 Char"/>
    <w:basedOn w:val="Standardstycketeckensnitt"/>
    <w:link w:val="Rubrik2"/>
    <w:uiPriority w:val="9"/>
    <w:rsid w:val="004D3011"/>
    <w:rPr>
      <w:rFonts w:asciiTheme="majorHAnsi" w:hAnsiTheme="majorHAnsi" w:eastAsiaTheme="majorEastAsia" w:cstheme="majorBidi"/>
      <w:b/>
      <w:bCs/>
      <w:caps/>
      <w:sz w:val="22"/>
      <w:szCs w:val="26"/>
    </w:rPr>
  </w:style>
  <w:style w:type="paragraph" w:styleId="Rubrik">
    <w:name w:val="Title"/>
    <w:basedOn w:val="Normal"/>
    <w:next w:val="Normal"/>
    <w:link w:val="RubrikChar"/>
    <w:uiPriority w:val="10"/>
    <w:qFormat/>
    <w:rsid w:val="001B2ABD"/>
    <w:rPr>
      <w:caps/>
      <w:color w:val="000000" w:themeColor="text1"/>
      <w:sz w:val="96"/>
      <w:szCs w:val="76"/>
    </w:rPr>
  </w:style>
  <w:style w:type="character" w:styleId="RubrikChar" w:customStyle="1">
    <w:name w:val="Rubrik Char"/>
    <w:basedOn w:val="Standardstycketeckensnitt"/>
    <w:link w:val="Rubrik"/>
    <w:uiPriority w:val="10"/>
    <w:rsid w:val="001B2ABD"/>
    <w:rPr>
      <w:caps/>
      <w:color w:val="000000" w:themeColor="text1"/>
      <w:sz w:val="96"/>
      <w:szCs w:val="76"/>
    </w:rPr>
  </w:style>
  <w:style w:type="character" w:styleId="Betoning">
    <w:name w:val="Emphasis"/>
    <w:basedOn w:val="Standardstycketeckensnitt"/>
    <w:uiPriority w:val="11"/>
    <w:semiHidden/>
    <w:qFormat/>
    <w:rsid w:val="00E25A26"/>
    <w:rPr>
      <w:i/>
      <w:iCs/>
    </w:rPr>
  </w:style>
  <w:style w:type="character" w:styleId="Rubrik1Char" w:customStyle="1">
    <w:name w:val="Rubrik 1 Char"/>
    <w:basedOn w:val="Standardstycketeckensnitt"/>
    <w:link w:val="Rubrik1"/>
    <w:uiPriority w:val="9"/>
    <w:rsid w:val="00AD76E2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Datum">
    <w:name w:val="Date"/>
    <w:basedOn w:val="Normal"/>
    <w:next w:val="Normal"/>
    <w:link w:val="DatumChar"/>
    <w:uiPriority w:val="99"/>
    <w:rsid w:val="00036450"/>
  </w:style>
  <w:style w:type="character" w:styleId="DatumChar" w:customStyle="1">
    <w:name w:val="Datum Char"/>
    <w:basedOn w:val="Standardstycketeckensnitt"/>
    <w:link w:val="Datum"/>
    <w:uiPriority w:val="99"/>
    <w:rsid w:val="00036450"/>
    <w:rPr>
      <w:sz w:val="18"/>
      <w:szCs w:val="22"/>
    </w:rPr>
  </w:style>
  <w:style w:type="character" w:styleId="Hyperlnk">
    <w:name w:val="Hyperlink"/>
    <w:basedOn w:val="Standardstycketeckensnitt"/>
    <w:uiPriority w:val="99"/>
    <w:unhideWhenUsed/>
    <w:rsid w:val="00281FD5"/>
    <w:rPr>
      <w:color w:val="C45911" w:themeColor="accent2" w:themeShade="BF"/>
      <w:u w:val="single"/>
    </w:rPr>
  </w:style>
  <w:style w:type="character" w:styleId="Olstomnmnande">
    <w:name w:val="Unresolved Mention"/>
    <w:basedOn w:val="Standardstycketeckensnitt"/>
    <w:uiPriority w:val="99"/>
    <w:semiHidden/>
    <w:rsid w:val="004813B3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styleId="SidhuvudChar" w:customStyle="1">
    <w:name w:val="Sidhuvud Char"/>
    <w:basedOn w:val="Standardstycketeckensnitt"/>
    <w:link w:val="Sidhuvud"/>
    <w:uiPriority w:val="99"/>
    <w:semiHidden/>
    <w:rsid w:val="000C45FF"/>
    <w:rPr>
      <w:sz w:val="22"/>
      <w:szCs w:val="22"/>
    </w:rPr>
  </w:style>
  <w:style w:type="paragraph" w:styleId="Sidfot">
    <w:name w:val="footer"/>
    <w:basedOn w:val="Normal"/>
    <w:link w:val="Sidfot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styleId="SidfotChar" w:customStyle="1">
    <w:name w:val="Sidfot Char"/>
    <w:basedOn w:val="Standardstycketeckensnitt"/>
    <w:link w:val="Sidfot"/>
    <w:uiPriority w:val="99"/>
    <w:semiHidden/>
    <w:rsid w:val="000C45FF"/>
    <w:rPr>
      <w:sz w:val="22"/>
      <w:szCs w:val="22"/>
    </w:rPr>
  </w:style>
  <w:style w:type="table" w:styleId="Tabellrutnt">
    <w:name w:val="Table Grid"/>
    <w:basedOn w:val="Normaltabell"/>
    <w:uiPriority w:val="39"/>
    <w:rsid w:val="001B2AB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tshllartext">
    <w:name w:val="Placeholder Text"/>
    <w:basedOn w:val="Standardstycketeckensnitt"/>
    <w:uiPriority w:val="99"/>
    <w:semiHidden/>
    <w:rsid w:val="001B2ABD"/>
    <w:rPr>
      <w:color w:val="808080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styleId="UnderrubrikChar" w:customStyle="1">
    <w:name w:val="Underrubrik Char"/>
    <w:basedOn w:val="Standardstycketeckensnitt"/>
    <w:link w:val="Underrubrik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styleId="Rubrik3Char" w:customStyle="1">
    <w:name w:val="Rubrik 3 Char"/>
    <w:basedOn w:val="Standardstycketeckensnitt"/>
    <w:link w:val="Rubrik3"/>
    <w:uiPriority w:val="9"/>
    <w:rsid w:val="00D5459D"/>
    <w:rPr>
      <w:rFonts w:asciiTheme="majorHAnsi" w:hAnsiTheme="majorHAnsi" w:eastAsiaTheme="majorEastAsia" w:cstheme="majorBidi"/>
      <w:b/>
      <w:caps/>
      <w:color w:val="2F5496" w:themeColor="accent1" w:themeShade="BF"/>
      <w:sz w:val="22"/>
    </w:rPr>
  </w:style>
  <w:style w:type="character" w:styleId="Rubrik4Char" w:customStyle="1">
    <w:name w:val="Rubrik 4 Char"/>
    <w:basedOn w:val="Standardstycketeckensnitt"/>
    <w:link w:val="Rubrik4"/>
    <w:uiPriority w:val="9"/>
    <w:rsid w:val="00B359E4"/>
    <w:rPr>
      <w:b/>
      <w:sz w:val="18"/>
      <w:szCs w:val="22"/>
    </w:rPr>
  </w:style>
  <w:style w:type="paragraph" w:styleId="Liststycke">
    <w:name w:val="List Paragraph"/>
    <w:basedOn w:val="Normal"/>
    <w:uiPriority w:val="34"/>
    <w:qFormat/>
    <w:rsid w:val="003B6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0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://www.kiribix.se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0.jpeg" Id="rId12" /><Relationship Type="http://schemas.openxmlformats.org/officeDocument/2006/relationships/glossaryDocument" Target="glossary/document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vaios.kiritsis@kiribix.se" TargetMode="Externa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l&#229;gr&#229;tt%20C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D0E7395DBB4332B511A5CEF62CF1E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08B4148-38CD-4FD9-B1F7-9AC3BBE0F50F}"/>
      </w:docPartPr>
      <w:docPartBody>
        <w:p w:rsidR="00C2785F" w:rsidRDefault="001818F9">
          <w:pPr>
            <w:pStyle w:val="E4D0E7395DBB4332B511A5CEF62CF1EC"/>
          </w:pPr>
          <w:r w:rsidRPr="00036450">
            <w:rPr>
              <w:lang w:bidi="sv-SE"/>
            </w:rPr>
            <w:t>ARBETSLIVSERFARENHET</w:t>
          </w:r>
        </w:p>
      </w:docPartBody>
    </w:docPart>
    <w:docPart>
      <w:docPartPr>
        <w:name w:val="351B0B5924944F25997522E78D4B7D1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05F3061-D228-4544-B5C8-8A83C2C4EE74}"/>
      </w:docPartPr>
      <w:docPartBody>
        <w:p w:rsidR="00887ABF" w:rsidRDefault="00F8469A" w:rsidP="00F8469A">
          <w:pPr>
            <w:pStyle w:val="351B0B5924944F25997522E78D4B7D1B"/>
          </w:pPr>
          <w:r w:rsidRPr="00CB0055">
            <w:rPr>
              <w:lang w:bidi="sv-SE"/>
            </w:rPr>
            <w:t>Kontakt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8F9"/>
    <w:rsid w:val="00060206"/>
    <w:rsid w:val="001818F9"/>
    <w:rsid w:val="002B5F66"/>
    <w:rsid w:val="00580CB0"/>
    <w:rsid w:val="00887ABF"/>
    <w:rsid w:val="008E089B"/>
    <w:rsid w:val="00A35BF1"/>
    <w:rsid w:val="00B67C58"/>
    <w:rsid w:val="00C2785F"/>
    <w:rsid w:val="00EA5FEA"/>
    <w:rsid w:val="00F82CD1"/>
    <w:rsid w:val="00F8469A"/>
    <w:rsid w:val="00FC1634"/>
    <w:rsid w:val="00FE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Pr>
      <w:color w:val="C45911" w:themeColor="accent2" w:themeShade="BF"/>
      <w:u w:val="single"/>
    </w:rPr>
  </w:style>
  <w:style w:type="paragraph" w:customStyle="1" w:styleId="E4D0E7395DBB4332B511A5CEF62CF1EC">
    <w:name w:val="E4D0E7395DBB4332B511A5CEF62CF1EC"/>
  </w:style>
  <w:style w:type="character" w:customStyle="1" w:styleId="Rubrik2Char">
    <w:name w:val="Rubrik 2 Char"/>
    <w:basedOn w:val="Standardstycketeckensnitt"/>
    <w:link w:val="Rubrik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51B0B5924944F25997522E78D4B7D1B">
    <w:name w:val="351B0B5924944F25997522E78D4B7D1B"/>
    <w:rsid w:val="00F846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4013A8-5A9E-4444-96D5-6D6D0994D6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Blågrått CV.dotx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Vaios Kiritsis</lastModifiedBy>
  <revision>4</revision>
  <dcterms:created xsi:type="dcterms:W3CDTF">2020-01-22T10:29:00.0000000Z</dcterms:created>
  <dcterms:modified xsi:type="dcterms:W3CDTF">2022-10-23T07:26:25.9954525Z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